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BF919" w14:textId="525E67D7" w:rsidR="00D81B25" w:rsidRPr="00D81B25" w:rsidRDefault="00C95048" w:rsidP="00D81B25">
      <w:pPr>
        <w:autoSpaceDE w:val="0"/>
        <w:autoSpaceDN w:val="0"/>
        <w:adjustRightInd w:val="0"/>
        <w:spacing w:after="0"/>
        <w:ind w:firstLine="454"/>
        <w:contextualSpacing/>
        <w:jc w:val="center"/>
        <w:rPr>
          <w:rFonts w:ascii="Calibri" w:hAnsi="Calibri" w:cs="Calibri"/>
          <w:sz w:val="32"/>
          <w:szCs w:val="32"/>
          <w:lang w:val="hr-HR"/>
        </w:rPr>
      </w:pPr>
      <w:bookmarkStart w:id="0" w:name="_Hlk138140180"/>
      <w:r w:rsidRPr="00C95048">
        <w:rPr>
          <w:rFonts w:ascii="Calibri" w:hAnsi="Calibri" w:cs="Calibri"/>
          <w:noProof/>
          <w:sz w:val="32"/>
          <w:szCs w:val="32"/>
        </w:rPr>
        <w:t>Realizovana Erasmus+ STT mobilnost na Univerzitetu „Valahia“ u Târgovištu</w:t>
      </w:r>
    </w:p>
    <w:p w14:paraId="233FE683" w14:textId="472A5E06" w:rsidR="00D81B25" w:rsidRPr="00D81B25" w:rsidRDefault="00D81B25" w:rsidP="00D81B25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</w:p>
    <w:p w14:paraId="39DCA132" w14:textId="16224D8A" w:rsidR="00ED2DF2" w:rsidRPr="00ED2DF2" w:rsidRDefault="00ED2DF2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B358D00" wp14:editId="4E93D362">
            <wp:simplePos x="0" y="0"/>
            <wp:positionH relativeFrom="margin">
              <wp:posOffset>2129155</wp:posOffset>
            </wp:positionH>
            <wp:positionV relativeFrom="paragraph">
              <wp:posOffset>966470</wp:posOffset>
            </wp:positionV>
            <wp:extent cx="4187825" cy="2503805"/>
            <wp:effectExtent l="0" t="0" r="317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825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2DF2">
        <w:rPr>
          <w:rFonts w:ascii="Calibri" w:hAnsi="Calibri" w:cs="Calibri"/>
          <w:sz w:val="24"/>
          <w:szCs w:val="24"/>
          <w:lang w:val="hr-HR"/>
        </w:rPr>
        <w:t>Ekonomski fakultet Brčko Univerziteta u Istočnom Sarajevu nastavio je aktivnosti u okviru programa međunarodne mobilnosti Erasmus+ KA1, na osnovu uspostavljene saradnje Univerziteta u Istočnom Sarajevu sa Univerzitetom „Val</w:t>
      </w:r>
      <w:r>
        <w:rPr>
          <w:rFonts w:ascii="Calibri" w:hAnsi="Calibri" w:cs="Calibri"/>
          <w:sz w:val="24"/>
          <w:szCs w:val="24"/>
          <w:lang w:val="hr-HR"/>
        </w:rPr>
        <w:t xml:space="preserve">ahia“ iz Târgovišta u Rumuniji. </w:t>
      </w:r>
      <w:r w:rsidRPr="00ED2DF2">
        <w:rPr>
          <w:rFonts w:ascii="Calibri" w:hAnsi="Calibri" w:cs="Calibri"/>
          <w:sz w:val="24"/>
          <w:szCs w:val="24"/>
          <w:lang w:val="hr-HR"/>
        </w:rPr>
        <w:t>U periodu od 14. do 18. septembra 2026. godine doc. dr Lidija Mitrašević boravila je na Ekonomskom fakultetu Univerziteta „Valahia“ u okviru STT mobilnosti, usmjerene na stručno usavršavanje, razmjenu iskustava i unapređenje saradnje u oblastima visokog obrazovanja, naučnog izdavaštva i istraživačkog rada.</w:t>
      </w:r>
    </w:p>
    <w:p w14:paraId="647BF159" w14:textId="28622347" w:rsidR="00ED2DF2" w:rsidRDefault="00ED2DF2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  <w:r w:rsidRPr="00ED2DF2">
        <w:rPr>
          <w:rFonts w:ascii="Calibri" w:hAnsi="Calibri" w:cs="Calibri"/>
          <w:sz w:val="24"/>
          <w:szCs w:val="24"/>
          <w:lang w:val="hr-HR"/>
        </w:rPr>
        <w:t>Tokom boravka održani su sastanci sa predstavnicima Ekonomskog fakulteta Univerziteta „Valahia“, među kojima su bi</w:t>
      </w:r>
      <w:bookmarkStart w:id="1" w:name="_GoBack"/>
      <w:bookmarkEnd w:id="1"/>
      <w:r w:rsidRPr="00ED2DF2">
        <w:rPr>
          <w:rFonts w:ascii="Calibri" w:hAnsi="Calibri" w:cs="Calibri"/>
          <w:sz w:val="24"/>
          <w:szCs w:val="24"/>
          <w:lang w:val="hr-HR"/>
        </w:rPr>
        <w:t>li dekan prof. dr Maria-Cristina Ștefan, prodekan prof. dr habil. Valentin Radu, prodekan prof. dr Luiza Ionescu i rukovodilac Katedre za finansije i računovodstvo dr Cristina Maria Voinea. Razgovori su bili usmjereni na mogućnosti daljeg unapređenja saradnje fakulteta, posebno u oblasti Erasmus+ mobilnosti studenata, nastavnog i administrativnog osoblja, zajedničkih nastavnih aktivnosti, gostujućih predavanja i potencijalnih međunarodnih projekata.</w:t>
      </w:r>
    </w:p>
    <w:p w14:paraId="57F022A6" w14:textId="77777777" w:rsidR="003379A9" w:rsidRDefault="003379A9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</w:p>
    <w:p w14:paraId="29B8A2D3" w14:textId="0DAD425F" w:rsidR="00C6240D" w:rsidRDefault="00785C14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F71F080" wp14:editId="25E04517">
            <wp:simplePos x="0" y="0"/>
            <wp:positionH relativeFrom="column">
              <wp:posOffset>48260</wp:posOffset>
            </wp:positionH>
            <wp:positionV relativeFrom="paragraph">
              <wp:posOffset>425450</wp:posOffset>
            </wp:positionV>
            <wp:extent cx="4386580" cy="248348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2483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D2DF2" w:rsidRPr="00ED2DF2">
        <w:rPr>
          <w:rFonts w:ascii="Calibri" w:hAnsi="Calibri" w:cs="Calibri"/>
          <w:sz w:val="24"/>
          <w:szCs w:val="24"/>
          <w:lang w:val="hr-HR"/>
        </w:rPr>
        <w:t>Kao rukovodilac Naučnoistraživačkog centra Ekonomskog fakulteta Brčko i iz</w:t>
      </w:r>
      <w:r w:rsidR="003379A9">
        <w:rPr>
          <w:rFonts w:ascii="Calibri" w:hAnsi="Calibri" w:cs="Calibri"/>
          <w:sz w:val="24"/>
          <w:szCs w:val="24"/>
          <w:lang w:val="hr-HR"/>
        </w:rPr>
        <w:t>vršni urednik časopisa „Zbornika</w:t>
      </w:r>
      <w:r w:rsidR="00ED2DF2" w:rsidRPr="00ED2DF2">
        <w:rPr>
          <w:rFonts w:ascii="Calibri" w:hAnsi="Calibri" w:cs="Calibri"/>
          <w:sz w:val="24"/>
          <w:szCs w:val="24"/>
          <w:lang w:val="hr-HR"/>
        </w:rPr>
        <w:t xml:space="preserve"> radova Ekonomskog fakulteta Brčko“, doc. dr Lidija Mitrašević je tokom boravka posebnu pažnju posvetila razmjeni iskustava u oblasti naučnog izdavaštva, uređivanja i razvoja naučnih časopisa, indeksiranja i otvorenog pristupa. </w:t>
      </w:r>
      <w:r w:rsidR="00C6240D">
        <w:rPr>
          <w:rFonts w:ascii="Calibri" w:hAnsi="Calibri" w:cs="Calibri"/>
          <w:sz w:val="24"/>
          <w:szCs w:val="24"/>
          <w:lang w:val="hr-HR"/>
        </w:rPr>
        <w:t>R</w:t>
      </w:r>
      <w:r w:rsidR="00C6240D" w:rsidRPr="00C6240D">
        <w:rPr>
          <w:rFonts w:ascii="Calibri" w:hAnsi="Calibri" w:cs="Calibri"/>
          <w:sz w:val="24"/>
          <w:szCs w:val="24"/>
          <w:lang w:val="hr-HR"/>
        </w:rPr>
        <w:t>azmatrane</w:t>
      </w:r>
      <w:r w:rsidR="00C6240D">
        <w:rPr>
          <w:rFonts w:ascii="Calibri" w:hAnsi="Calibri" w:cs="Calibri"/>
          <w:sz w:val="24"/>
          <w:szCs w:val="24"/>
          <w:lang w:val="hr-HR"/>
        </w:rPr>
        <w:t xml:space="preserve"> su </w:t>
      </w:r>
      <w:r w:rsidR="00C6240D" w:rsidRPr="00C6240D">
        <w:rPr>
          <w:rFonts w:ascii="Calibri" w:hAnsi="Calibri" w:cs="Calibri"/>
          <w:sz w:val="24"/>
          <w:szCs w:val="24"/>
          <w:lang w:val="hr-HR"/>
        </w:rPr>
        <w:t>mogućnosti unapređenja n</w:t>
      </w:r>
      <w:r w:rsidR="00C6240D">
        <w:rPr>
          <w:rFonts w:ascii="Calibri" w:hAnsi="Calibri" w:cs="Calibri"/>
          <w:sz w:val="24"/>
          <w:szCs w:val="24"/>
          <w:lang w:val="hr-HR"/>
        </w:rPr>
        <w:t xml:space="preserve">aučnoistraživačke saradnje kroz </w:t>
      </w:r>
      <w:r w:rsidR="00C6240D" w:rsidRPr="00C6240D">
        <w:rPr>
          <w:rFonts w:ascii="Calibri" w:hAnsi="Calibri" w:cs="Calibri"/>
          <w:sz w:val="24"/>
          <w:szCs w:val="24"/>
          <w:lang w:val="hr-HR"/>
        </w:rPr>
        <w:t xml:space="preserve">zajedničko organizovanje naučnih konferencija, učešće članova oba fakulteta u naučnim i </w:t>
      </w:r>
      <w:r w:rsidR="00C6240D" w:rsidRPr="00C6240D">
        <w:rPr>
          <w:rFonts w:ascii="Calibri" w:hAnsi="Calibri" w:cs="Calibri"/>
          <w:sz w:val="24"/>
          <w:szCs w:val="24"/>
          <w:lang w:val="hr-HR"/>
        </w:rPr>
        <w:lastRenderedPageBreak/>
        <w:t>programskim odborima konferencija, kao i druge oblike zajedničkog naučnog djelovanja.</w:t>
      </w:r>
    </w:p>
    <w:p w14:paraId="0D024681" w14:textId="2D04B034" w:rsidR="00ED2DF2" w:rsidRPr="00ED2DF2" w:rsidRDefault="00ED2DF2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  <w:r w:rsidRPr="00ED2DF2">
        <w:rPr>
          <w:rFonts w:ascii="Calibri" w:hAnsi="Calibri" w:cs="Calibri"/>
          <w:sz w:val="24"/>
          <w:szCs w:val="24"/>
          <w:lang w:val="hr-HR"/>
        </w:rPr>
        <w:t xml:space="preserve">U razgovorima sa predstavnicima Ekonomskog fakulteta Univerziteta „Valahia“ </w:t>
      </w:r>
      <w:r w:rsidR="003379A9" w:rsidRPr="003379A9">
        <w:rPr>
          <w:rFonts w:ascii="Calibri" w:hAnsi="Calibri" w:cs="Calibri"/>
          <w:sz w:val="24"/>
          <w:szCs w:val="24"/>
          <w:lang w:val="hr-HR"/>
        </w:rPr>
        <w:t>otvorena su pitanja buduće saradnje</w:t>
      </w:r>
      <w:r w:rsidR="003379A9">
        <w:rPr>
          <w:rFonts w:ascii="Calibri" w:hAnsi="Calibri" w:cs="Calibri"/>
          <w:sz w:val="24"/>
          <w:szCs w:val="24"/>
          <w:lang w:val="hr-HR"/>
        </w:rPr>
        <w:t xml:space="preserve"> </w:t>
      </w:r>
      <w:r w:rsidRPr="00ED2DF2">
        <w:rPr>
          <w:rFonts w:ascii="Calibri" w:hAnsi="Calibri" w:cs="Calibri"/>
          <w:sz w:val="24"/>
          <w:szCs w:val="24"/>
          <w:lang w:val="hr-HR"/>
        </w:rPr>
        <w:t xml:space="preserve">između </w:t>
      </w:r>
      <w:r w:rsidR="003379A9">
        <w:rPr>
          <w:rFonts w:ascii="Calibri" w:hAnsi="Calibri" w:cs="Calibri"/>
          <w:sz w:val="24"/>
          <w:szCs w:val="24"/>
          <w:lang w:val="hr-HR"/>
        </w:rPr>
        <w:t xml:space="preserve">redakcionih odbora </w:t>
      </w:r>
      <w:r w:rsidRPr="00ED2DF2">
        <w:rPr>
          <w:rFonts w:ascii="Calibri" w:hAnsi="Calibri" w:cs="Calibri"/>
          <w:sz w:val="24"/>
          <w:szCs w:val="24"/>
          <w:lang w:val="hr-HR"/>
        </w:rPr>
        <w:t xml:space="preserve">„Zbornika radova Ekonomskog fakulteta Brčko“ i „Valahian Journal of Economic Studies“, uključujući mogućnost realizacije zajedničkih tematskih brojeva i drugih </w:t>
      </w:r>
      <w:r w:rsidR="00785C14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5D6C2CD" wp14:editId="743B4D17">
            <wp:simplePos x="0" y="0"/>
            <wp:positionH relativeFrom="column">
              <wp:posOffset>287020</wp:posOffset>
            </wp:positionH>
            <wp:positionV relativeFrom="paragraph">
              <wp:posOffset>556260</wp:posOffset>
            </wp:positionV>
            <wp:extent cx="3350260" cy="3091180"/>
            <wp:effectExtent l="0" t="0" r="254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260" cy="309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D2DF2">
        <w:rPr>
          <w:rFonts w:ascii="Calibri" w:hAnsi="Calibri" w:cs="Calibri"/>
          <w:sz w:val="24"/>
          <w:szCs w:val="24"/>
          <w:lang w:val="hr-HR"/>
        </w:rPr>
        <w:t>oblika izdavačke saradnje.</w:t>
      </w:r>
    </w:p>
    <w:p w14:paraId="64615D51" w14:textId="327290EB" w:rsidR="00ED2DF2" w:rsidRDefault="00ED2DF2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  <w:r w:rsidRPr="00ED2DF2">
        <w:rPr>
          <w:rFonts w:ascii="Calibri" w:hAnsi="Calibri" w:cs="Calibri"/>
          <w:sz w:val="24"/>
          <w:szCs w:val="24"/>
          <w:lang w:val="hr-HR"/>
        </w:rPr>
        <w:t>Tokom mobilnosti razmijenjena su i iskustva u vezi sa savremenim pedagoškim pristupima, metodama aktivnog učenja i načinima dizajniranja silabusa predmeta, sa posebnim osvrtom na oblasti preduzetništva, održivog razvoja i digitalizacije. Takođe, razmatrana su pitanja internacionalizacije, inkluzije i primjene digitalnih tehnologija u visokom obrazovanju.</w:t>
      </w:r>
    </w:p>
    <w:p w14:paraId="28C00177" w14:textId="09EF4F71" w:rsidR="0099541A" w:rsidRDefault="0099541A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</w:p>
    <w:p w14:paraId="3CC759B9" w14:textId="4BD9EA97" w:rsidR="0099541A" w:rsidRDefault="0099541A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</w:p>
    <w:p w14:paraId="02098F95" w14:textId="43D5E9BF" w:rsidR="0099541A" w:rsidRDefault="0099541A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</w:p>
    <w:p w14:paraId="00751B16" w14:textId="77777777" w:rsidR="0099541A" w:rsidRDefault="0099541A" w:rsidP="00ED2DF2">
      <w:pPr>
        <w:autoSpaceDE w:val="0"/>
        <w:autoSpaceDN w:val="0"/>
        <w:adjustRightInd w:val="0"/>
        <w:spacing w:after="0"/>
        <w:ind w:firstLine="454"/>
        <w:contextualSpacing/>
        <w:jc w:val="both"/>
        <w:rPr>
          <w:rFonts w:ascii="Calibri" w:hAnsi="Calibri" w:cs="Calibri"/>
          <w:sz w:val="24"/>
          <w:szCs w:val="24"/>
          <w:lang w:val="hr-HR"/>
        </w:rPr>
      </w:pPr>
    </w:p>
    <w:bookmarkEnd w:id="0"/>
    <w:sectPr w:rsidR="0099541A" w:rsidSect="00E77B5E">
      <w:headerReference w:type="default" r:id="rId14"/>
      <w:type w:val="continuous"/>
      <w:pgSz w:w="12240" w:h="15840" w:code="1"/>
      <w:pgMar w:top="2304" w:right="1138" w:bottom="1138" w:left="1138" w:header="720" w:footer="187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AE92D" w14:textId="77777777" w:rsidR="0051601F" w:rsidRDefault="0051601F" w:rsidP="00590471">
      <w:r>
        <w:separator/>
      </w:r>
    </w:p>
  </w:endnote>
  <w:endnote w:type="continuationSeparator" w:id="0">
    <w:p w14:paraId="1F11C03B" w14:textId="77777777" w:rsidR="0051601F" w:rsidRDefault="0051601F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3C1C8" w14:textId="77777777" w:rsidR="0051601F" w:rsidRDefault="0051601F" w:rsidP="00590471">
      <w:r>
        <w:separator/>
      </w:r>
    </w:p>
  </w:footnote>
  <w:footnote w:type="continuationSeparator" w:id="0">
    <w:p w14:paraId="136991DB" w14:textId="77777777" w:rsidR="0051601F" w:rsidRDefault="0051601F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CCB14" w14:textId="77777777" w:rsidR="00590471" w:rsidRDefault="00AE68A8" w:rsidP="00060042">
    <w:pPr>
      <w:pStyle w:val="BodyTex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FDE66C3" wp14:editId="32190196">
              <wp:simplePos x="0" y="0"/>
              <wp:positionH relativeFrom="column">
                <wp:posOffset>-1621790</wp:posOffset>
              </wp:positionH>
              <wp:positionV relativeFrom="paragraph">
                <wp:posOffset>-457200</wp:posOffset>
              </wp:positionV>
              <wp:extent cx="8685782" cy="10549896"/>
              <wp:effectExtent l="0" t="0" r="1270" b="381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5782" cy="10549896"/>
                        <a:chOff x="-15240" y="0"/>
                        <a:chExt cx="8685782" cy="10549896"/>
                      </a:xfrm>
                    </wpg:grpSpPr>
                    <wpg:grpSp>
                      <wpg:cNvPr id="14" name="Group 14"/>
                      <wpg:cNvGrpSpPr/>
                      <wpg:grpSpPr>
                        <a:xfrm>
                          <a:off x="-15240" y="428625"/>
                          <a:ext cx="4064000" cy="3819525"/>
                          <a:chOff x="-15242" y="0"/>
                          <a:chExt cx="4064469" cy="4010526"/>
                        </a:xfrm>
                      </wpg:grpSpPr>
                      <wps:wsp>
                        <wps:cNvPr id="1" name="Freeform: Shape 10"/>
                        <wps:cNvSpPr/>
                        <wps:spPr>
                          <a:xfrm rot="10800000" flipH="1">
                            <a:off x="-15242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75703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tangle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up 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Freeform: Shape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reeform: Shape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reeform: Shape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reeform: Shape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reeform: Shape 10"/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reeform: Shape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4727187E" id="Group 2" o:spid="_x0000_s1026" alt="&quot;&quot;" style="position:absolute;margin-left:-127.7pt;margin-top:-36pt;width:683.9pt;height:830.7pt;z-index:251657216;mso-width-relative:margin" coordorigin="-152" coordsize="86857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">
              <v:group id="Group 14" o:spid="_x0000_s1027" style="position:absolute;left:-152;top:4286;width:40639;height:38195" coordorigin="-152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: Shape 10" o:spid="_x0000_s1028" style="position:absolute;left:-152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9" style="position:absolute;left:2757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tangle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oup 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: Shape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06004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25"/>
    <w:rsid w:val="00055B72"/>
    <w:rsid w:val="00060042"/>
    <w:rsid w:val="0008685D"/>
    <w:rsid w:val="00112FD7"/>
    <w:rsid w:val="001253DD"/>
    <w:rsid w:val="00140ED0"/>
    <w:rsid w:val="00150ABD"/>
    <w:rsid w:val="001C79B3"/>
    <w:rsid w:val="00222466"/>
    <w:rsid w:val="00236632"/>
    <w:rsid w:val="0029260E"/>
    <w:rsid w:val="002B4549"/>
    <w:rsid w:val="00310F17"/>
    <w:rsid w:val="003326CB"/>
    <w:rsid w:val="003379A9"/>
    <w:rsid w:val="00376291"/>
    <w:rsid w:val="003763B9"/>
    <w:rsid w:val="00380FD1"/>
    <w:rsid w:val="00383D02"/>
    <w:rsid w:val="00384CE1"/>
    <w:rsid w:val="00441DB2"/>
    <w:rsid w:val="00455233"/>
    <w:rsid w:val="004C04F0"/>
    <w:rsid w:val="004E158A"/>
    <w:rsid w:val="0051601F"/>
    <w:rsid w:val="00533019"/>
    <w:rsid w:val="005471D7"/>
    <w:rsid w:val="00565C77"/>
    <w:rsid w:val="0056708E"/>
    <w:rsid w:val="005801E5"/>
    <w:rsid w:val="00590471"/>
    <w:rsid w:val="005D01FA"/>
    <w:rsid w:val="005D45DC"/>
    <w:rsid w:val="00640040"/>
    <w:rsid w:val="006716D8"/>
    <w:rsid w:val="006920F0"/>
    <w:rsid w:val="006A5C79"/>
    <w:rsid w:val="006C020C"/>
    <w:rsid w:val="006C1425"/>
    <w:rsid w:val="006D79A8"/>
    <w:rsid w:val="007575B6"/>
    <w:rsid w:val="00785C14"/>
    <w:rsid w:val="007F5B63"/>
    <w:rsid w:val="00803A0A"/>
    <w:rsid w:val="00846CB9"/>
    <w:rsid w:val="008A1E6E"/>
    <w:rsid w:val="008B108C"/>
    <w:rsid w:val="008C2CFC"/>
    <w:rsid w:val="009475DC"/>
    <w:rsid w:val="00967B93"/>
    <w:rsid w:val="0099541A"/>
    <w:rsid w:val="009B591F"/>
    <w:rsid w:val="00A31B16"/>
    <w:rsid w:val="00AE68A8"/>
    <w:rsid w:val="00B6466C"/>
    <w:rsid w:val="00B76CDA"/>
    <w:rsid w:val="00C14078"/>
    <w:rsid w:val="00C6240D"/>
    <w:rsid w:val="00C83A18"/>
    <w:rsid w:val="00C95048"/>
    <w:rsid w:val="00CC1E8B"/>
    <w:rsid w:val="00CD2321"/>
    <w:rsid w:val="00CE1E3D"/>
    <w:rsid w:val="00D053FA"/>
    <w:rsid w:val="00D26515"/>
    <w:rsid w:val="00D81B25"/>
    <w:rsid w:val="00E26AED"/>
    <w:rsid w:val="00E73AB8"/>
    <w:rsid w:val="00E77B5E"/>
    <w:rsid w:val="00E90A60"/>
    <w:rsid w:val="00ED2DF2"/>
    <w:rsid w:val="00ED47F7"/>
    <w:rsid w:val="00EE7E09"/>
    <w:rsid w:val="00F0223C"/>
    <w:rsid w:val="00F3235D"/>
    <w:rsid w:val="00F509FC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1C87E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B591F"/>
  </w:style>
  <w:style w:type="paragraph" w:styleId="Heading1">
    <w:name w:val="heading 1"/>
    <w:basedOn w:val="Normal"/>
    <w:next w:val="Normal"/>
    <w:link w:val="Heading1Char"/>
    <w:uiPriority w:val="9"/>
    <w:qFormat/>
    <w:rsid w:val="00310F17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2C567A" w:themeColor="accent1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10F17"/>
    <w:rPr>
      <w:rFonts w:asciiTheme="majorHAnsi" w:hAnsiTheme="majorHAnsi" w:cs="Georgia"/>
      <w:b/>
      <w:bCs/>
      <w:color w:val="2C567A" w:themeColor="accent1"/>
      <w:sz w:val="2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10F17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Theme="majorHAnsi" w:hAnsiTheme="majorHAnsi"/>
      <w:b/>
      <w:bCs/>
      <w:color w:val="2C567A" w:themeColor="accent1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AE68A8"/>
    <w:rPr>
      <w:rFonts w:asciiTheme="majorHAnsi" w:hAnsiTheme="majorHAnsi"/>
      <w:b/>
      <w:bCs/>
      <w:color w:val="2C567A" w:themeColor="accent1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AE68A8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Dates">
    <w:name w:val="Dates"/>
    <w:basedOn w:val="BodyText"/>
    <w:uiPriority w:val="1"/>
    <w:semiHidden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666666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basedOn w:val="Normal"/>
    <w:uiPriority w:val="1"/>
    <w:rsid w:val="00AE68A8"/>
    <w:pPr>
      <w:widowControl w:val="0"/>
      <w:autoSpaceDE w:val="0"/>
      <w:autoSpaceDN w:val="0"/>
      <w:adjustRightInd w:val="0"/>
      <w:spacing w:after="0"/>
    </w:pPr>
    <w:rPr>
      <w:rFonts w:cs="Georgia"/>
      <w:sz w:val="8"/>
    </w:rPr>
  </w:style>
  <w:style w:type="paragraph" w:customStyle="1" w:styleId="Contact">
    <w:name w:val="Contact"/>
    <w:basedOn w:val="Normal"/>
    <w:link w:val="ContactChar"/>
    <w:uiPriority w:val="1"/>
    <w:qFormat/>
    <w:rsid w:val="00AE68A8"/>
    <w:pPr>
      <w:spacing w:after="0"/>
    </w:pPr>
  </w:style>
  <w:style w:type="paragraph" w:styleId="Closing">
    <w:name w:val="Closing"/>
    <w:basedOn w:val="Normal"/>
    <w:link w:val="ClosingChar"/>
    <w:uiPriority w:val="99"/>
    <w:qFormat/>
    <w:rsid w:val="009B591F"/>
    <w:pPr>
      <w:spacing w:before="480" w:after="0"/>
    </w:pPr>
  </w:style>
  <w:style w:type="character" w:customStyle="1" w:styleId="ContactChar">
    <w:name w:val="Contact Char"/>
    <w:basedOn w:val="DefaultParagraphFont"/>
    <w:link w:val="Contact"/>
    <w:uiPriority w:val="1"/>
    <w:rsid w:val="00AE68A8"/>
  </w:style>
  <w:style w:type="character" w:customStyle="1" w:styleId="ClosingChar">
    <w:name w:val="Closing Char"/>
    <w:basedOn w:val="DefaultParagraphFont"/>
    <w:link w:val="Closing"/>
    <w:uiPriority w:val="99"/>
    <w:rsid w:val="009B5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cunarski%20Centar\AppData\Local\Microsoft\Office\16.0\DTS\sr-Latn-BA%7b669B22A8-0C19-4B0B-B384-D615C6EA307F%7d\%7bB8614433-5F4D-4DCE-8C72-5971EF35513C%7dtf22746018_win32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ED9DE-6E1E-48CE-8CC0-09ECBF5CEA0D}">
  <ds:schemaRefs>
    <ds:schemaRef ds:uri="71af3243-3dd4-4a8d-8c0d-dd76da1f02a5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16c05727-aa75-4e4a-9b5f-8a80a116589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78C90C-B428-4594-80DD-FE5B5AEB7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{B8614433-5F4D-4DCE-8C72-5971EF35513C}tf22746018_win32.dotx</Template>
  <TotalTime>0</TotalTime>
  <Pages>2</Pages>
  <Words>304</Words>
  <Characters>2170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2026-09-23T14:49:00Z</dcterms:created>
  <dcterms:modified xsi:type="dcterms:W3CDTF">2026-09-24T10:58:00Z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